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9276D" w:rsidRPr="004659BD" w:rsidRDefault="00E9276D" w:rsidP="002B20E8">
      <w:pPr>
        <w:pStyle w:val="NoSpacing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    </w:t>
      </w:r>
      <w:r w:rsidRPr="004659BD">
        <w:rPr>
          <w:lang w:val="vi-VN"/>
        </w:rPr>
        <w:t>CỘNG HÒA XÃ HỘI CHỦ NGHĨA VIỆT NAM</w:t>
      </w:r>
    </w:p>
    <w:p w:rsidR="00E9276D" w:rsidRPr="004659BD" w:rsidRDefault="00E9276D" w:rsidP="002B20E8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    </w:t>
      </w:r>
      <w:r w:rsidRPr="004659BD">
        <w:rPr>
          <w:b/>
          <w:sz w:val="26"/>
          <w:szCs w:val="26"/>
        </w:rPr>
        <w:t>Độc lập – Tự do – Hạnh phúc</w:t>
      </w:r>
    </w:p>
    <w:p w:rsidR="00E9276D" w:rsidRPr="004659BD" w:rsidRDefault="00E9276D" w:rsidP="002B2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Line 3" o:spid="_x0000_s1026" style="position:absolute;flip:y;z-index:251657728;visibility:visible;mso-wrap-distance-top:-3e-5mm;mso-wrap-distance-bottom:-3e-5mm" from="261pt,2.15pt" to="6in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Line 2" o:spid="_x0000_s1027" style="position:absolute;z-index:251656704;visibility:visible;mso-wrap-distance-left:3.17497mm;mso-wrap-distance-top:-3e-5mm;mso-wrap-distance-right:3.17497mm;mso-wrap-distance-bottom:-3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E9276D" w:rsidRPr="004659BD" w:rsidRDefault="00E9276D" w:rsidP="002B2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w:pict>
          <v:line id="Line 4" o:spid="_x0000_s1028" style="position:absolute;flip:x;z-index:251658752;visibility:visible;mso-wrap-distance-top:-3e-5mm;mso-wrap-distance-bottom:-3e-5mm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Pr="004659BD">
        <w:rPr>
          <w:b/>
        </w:rPr>
        <w:tab/>
        <w:t xml:space="preserve">     </w:t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</w:p>
    <w:p w:rsidR="00E9276D" w:rsidRDefault="00E9276D" w:rsidP="002B20E8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….. tháng ….năm 2017</w:t>
      </w:r>
    </w:p>
    <w:p w:rsidR="00E9276D" w:rsidRPr="00882D20" w:rsidRDefault="00E9276D" w:rsidP="002B20E8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E9276D" w:rsidRDefault="00E9276D" w:rsidP="002B20E8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</w:t>
      </w:r>
      <w:r>
        <w:rPr>
          <w:b/>
          <w:szCs w:val="24"/>
        </w:rPr>
        <w:t xml:space="preserve"> 03</w:t>
      </w:r>
      <w:r w:rsidRPr="00632726">
        <w:rPr>
          <w:b/>
          <w:szCs w:val="24"/>
        </w:rPr>
        <w:t xml:space="preserve"> /201</w:t>
      </w:r>
      <w:r>
        <w:rPr>
          <w:b/>
          <w:szCs w:val="24"/>
        </w:rPr>
        <w:t>7 VÀ KẾ HOẠCH THÁNG 04/2017</w:t>
      </w:r>
    </w:p>
    <w:p w:rsidR="00E9276D" w:rsidRDefault="00E9276D" w:rsidP="002B20E8">
      <w:pPr>
        <w:spacing w:before="120" w:after="120"/>
        <w:jc w:val="center"/>
        <w:rPr>
          <w:b/>
          <w:szCs w:val="24"/>
        </w:rPr>
      </w:pPr>
    </w:p>
    <w:p w:rsidR="00E9276D" w:rsidRDefault="00E9276D" w:rsidP="0051605E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I.BÁO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03/2017</w:t>
      </w:r>
    </w:p>
    <w:p w:rsidR="00E9276D" w:rsidRDefault="00E9276D" w:rsidP="0051605E">
      <w:pPr>
        <w:pStyle w:val="ListParagraph"/>
        <w:spacing w:before="120" w:after="120" w:line="360" w:lineRule="auto"/>
        <w:ind w:left="0"/>
        <w:jc w:val="both"/>
        <w:rPr>
          <w:bCs/>
        </w:rPr>
      </w:pPr>
      <w:r>
        <w:rPr>
          <w:b/>
          <w:bCs/>
        </w:rPr>
        <w:t xml:space="preserve">-  </w:t>
      </w:r>
      <w:r w:rsidRPr="001E5378">
        <w:rPr>
          <w:bCs/>
        </w:rPr>
        <w:t>Giáo viên thực hiện giảng dạy theo thời khóa</w:t>
      </w:r>
      <w:r>
        <w:rPr>
          <w:bCs/>
        </w:rPr>
        <w:t xml:space="preserve"> biểu</w:t>
      </w:r>
      <w:r w:rsidRPr="001E5378">
        <w:rPr>
          <w:bCs/>
        </w:rPr>
        <w:t xml:space="preserve"> </w:t>
      </w:r>
      <w:r>
        <w:rPr>
          <w:bCs/>
        </w:rPr>
        <w:t>học kỳ 2 năm học 2016-2017 khóa cũ, mới theo</w:t>
      </w:r>
      <w:r w:rsidRPr="001E5378">
        <w:rPr>
          <w:bCs/>
        </w:rPr>
        <w:t xml:space="preserve"> phân công</w:t>
      </w:r>
      <w:r>
        <w:rPr>
          <w:bCs/>
        </w:rPr>
        <w:t>;</w:t>
      </w:r>
    </w:p>
    <w:p w:rsidR="00E9276D" w:rsidRDefault="00E9276D" w:rsidP="0051605E">
      <w:pPr>
        <w:pStyle w:val="ListParagraph"/>
        <w:spacing w:before="120" w:after="120" w:line="360" w:lineRule="auto"/>
        <w:ind w:left="0"/>
        <w:jc w:val="both"/>
      </w:pPr>
      <w:r>
        <w:rPr>
          <w:b/>
          <w:bCs/>
        </w:rPr>
        <w:t xml:space="preserve">-  </w:t>
      </w:r>
      <w:r w:rsidRPr="00B55D06">
        <w:t>Coi thi và chấm thi phụ các khóa 16 theo phân công;</w:t>
      </w:r>
    </w:p>
    <w:p w:rsidR="00E9276D" w:rsidRDefault="00E9276D" w:rsidP="0051605E">
      <w:pPr>
        <w:pStyle w:val="ListParagraph"/>
        <w:spacing w:before="120" w:after="120" w:line="360" w:lineRule="auto"/>
        <w:ind w:left="0"/>
        <w:jc w:val="both"/>
      </w:pPr>
      <w:r>
        <w:t>-  Khoa tổ chức kiểm tra, chấm điểm hồ sơ chuyên môn của giảng viên.</w:t>
      </w:r>
    </w:p>
    <w:p w:rsidR="00E9276D" w:rsidRPr="00B55D06" w:rsidRDefault="00E9276D" w:rsidP="0051605E">
      <w:pPr>
        <w:pStyle w:val="ListParagraph"/>
        <w:spacing w:before="120" w:after="120" w:line="360" w:lineRule="auto"/>
        <w:ind w:left="0"/>
        <w:jc w:val="both"/>
        <w:rPr>
          <w:b/>
          <w:bCs/>
          <w:lang w:val="vi-VN"/>
        </w:rPr>
      </w:pPr>
      <w:r>
        <w:t>-  Nộp bảng Toàn diện cho phòng Tuyển sinh –Đào tạo theo kế hoạch của trường</w:t>
      </w:r>
    </w:p>
    <w:p w:rsidR="00E9276D" w:rsidRDefault="00E9276D" w:rsidP="0051605E">
      <w:pPr>
        <w:pStyle w:val="ListParagraph"/>
        <w:spacing w:before="120" w:after="120" w:line="360" w:lineRule="auto"/>
        <w:ind w:left="0"/>
        <w:jc w:val="both"/>
      </w:pPr>
      <w:r w:rsidRPr="00B55D06">
        <w:rPr>
          <w:b/>
          <w:bCs/>
        </w:rPr>
        <w:t xml:space="preserve">-  </w:t>
      </w:r>
      <w:r w:rsidRPr="00B55D06">
        <w:t>GV chuẩn bị hồ sơ chuyên môn và thực hiện công tác giảng dạy HK2/2016-2017 theo thời khóa biểu khóa 16 theo phân công;</w:t>
      </w:r>
    </w:p>
    <w:p w:rsidR="00E9276D" w:rsidRDefault="00E9276D" w:rsidP="0051605E">
      <w:pPr>
        <w:pStyle w:val="ListParagraph"/>
        <w:spacing w:before="120" w:after="120" w:line="360" w:lineRule="auto"/>
        <w:ind w:left="0"/>
        <w:jc w:val="both"/>
      </w:pPr>
      <w:r>
        <w:t>-  Lên lich, phân công GV coi thi các học phần kết thúc trươc tiến độ</w:t>
      </w:r>
    </w:p>
    <w:p w:rsidR="00E9276D" w:rsidRDefault="00E9276D" w:rsidP="0051605E">
      <w:pPr>
        <w:pStyle w:val="ListParagraph"/>
        <w:spacing w:before="120" w:after="120" w:line="360" w:lineRule="auto"/>
        <w:ind w:left="0"/>
        <w:jc w:val="both"/>
      </w:pPr>
      <w:r>
        <w:t xml:space="preserve">-  GV tham gia dự giờ học kỳ 2 năm 2016 – 2017 theo lịch đã đăng ký. </w:t>
      </w:r>
    </w:p>
    <w:p w:rsidR="00E9276D" w:rsidRDefault="00E9276D" w:rsidP="0051605E">
      <w:pPr>
        <w:pStyle w:val="ListParagraph"/>
        <w:spacing w:before="120" w:after="120" w:line="360" w:lineRule="auto"/>
        <w:ind w:left="0"/>
        <w:jc w:val="both"/>
      </w:pPr>
      <w:r>
        <w:t>-  Lập bảng phân công chuyên môn của giảng viên chuyên nghiệp năm học 2017 nộp P. TC-HC-TH;</w:t>
      </w:r>
    </w:p>
    <w:p w:rsidR="00E9276D" w:rsidRDefault="00E9276D" w:rsidP="0051605E">
      <w:pPr>
        <w:pStyle w:val="ListParagraph"/>
        <w:spacing w:before="120" w:after="120" w:line="360" w:lineRule="auto"/>
        <w:ind w:left="0"/>
        <w:jc w:val="both"/>
      </w:pPr>
      <w:r>
        <w:t xml:space="preserve">-  Khoa làm đề nghị điều chỉnh lại TKB cho Giáo viên có lịch học Trung cấp lý luận Chính trị theo lịch của trường;  </w:t>
      </w:r>
    </w:p>
    <w:p w:rsidR="00E9276D" w:rsidRPr="00B55D06" w:rsidRDefault="00E9276D" w:rsidP="0051605E">
      <w:pPr>
        <w:pStyle w:val="ListParagraph"/>
        <w:spacing w:before="120" w:after="120" w:line="360" w:lineRule="auto"/>
        <w:ind w:left="0"/>
        <w:jc w:val="both"/>
      </w:pPr>
      <w:r>
        <w:t xml:space="preserve">-  Nộp danh sách phân công Trưởng tiểu ban đề thi, chấm thi Tốt nghiệp khóa TCCN ( 12+2, 12+2N3T) cho phòng Tuyển sinh –Đào tạo; </w:t>
      </w:r>
    </w:p>
    <w:p w:rsidR="00E9276D" w:rsidRPr="00B55D06" w:rsidRDefault="00E9276D" w:rsidP="0051605E">
      <w:pPr>
        <w:pStyle w:val="ListParagraph"/>
        <w:spacing w:before="120" w:after="120" w:line="360" w:lineRule="auto"/>
        <w:ind w:left="0"/>
        <w:jc w:val="both"/>
      </w:pPr>
      <w:r w:rsidRPr="00B55D06">
        <w:t xml:space="preserve">-  Công Đoàn viên tham gia họp mặt ngày Quốc Tế Phụ nữ 8/ 3 /2017; </w:t>
      </w:r>
    </w:p>
    <w:p w:rsidR="00E9276D" w:rsidRPr="00B55D06" w:rsidRDefault="00E9276D" w:rsidP="0051605E">
      <w:pPr>
        <w:pStyle w:val="ListParagraph"/>
        <w:spacing w:before="120" w:after="120" w:line="360" w:lineRule="auto"/>
        <w:ind w:left="0"/>
        <w:jc w:val="both"/>
      </w:pPr>
      <w:r w:rsidRPr="00B55D06">
        <w:t xml:space="preserve">-  </w:t>
      </w:r>
      <w:r w:rsidRPr="00B55D06">
        <w:rPr>
          <w:color w:val="000000"/>
          <w:shd w:val="clear" w:color="auto" w:fill="ECF7FF"/>
        </w:rPr>
        <w:t>Xây dựng chương trình đào tạo giáo dục nghề nghiệp Theo kế hoạch nhà trường đã tri</w:t>
      </w:r>
      <w:r>
        <w:rPr>
          <w:color w:val="000000"/>
          <w:shd w:val="clear" w:color="auto" w:fill="ECF7FF"/>
        </w:rPr>
        <w:t>ể</w:t>
      </w:r>
      <w:r w:rsidRPr="00B55D06">
        <w:rPr>
          <w:color w:val="000000"/>
          <w:shd w:val="clear" w:color="auto" w:fill="ECF7FF"/>
        </w:rPr>
        <w:t>n kha</w:t>
      </w:r>
      <w:r>
        <w:rPr>
          <w:color w:val="000000"/>
          <w:shd w:val="clear" w:color="auto" w:fill="ECF7FF"/>
        </w:rPr>
        <w:t>i;</w:t>
      </w:r>
    </w:p>
    <w:p w:rsidR="00E9276D" w:rsidRDefault="00E9276D" w:rsidP="00374F95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r w:rsidRPr="00B55D06">
        <w:rPr>
          <w:sz w:val="26"/>
          <w:szCs w:val="26"/>
        </w:rPr>
        <w:t>Giáo viên, nhân viên tham gia khám sức khỏe theo định kỳ năm 2017;</w:t>
      </w:r>
    </w:p>
    <w:p w:rsidR="00E9276D" w:rsidRPr="00374F95" w:rsidRDefault="00E9276D" w:rsidP="00374F95">
      <w:pPr>
        <w:rPr>
          <w:rFonts w:eastAsia="Times New Roman"/>
          <w:kern w:val="0"/>
          <w:sz w:val="26"/>
          <w:szCs w:val="26"/>
          <w:lang w:eastAsia="en-US"/>
        </w:rPr>
      </w:pPr>
      <w:r w:rsidRPr="00374F95">
        <w:rPr>
          <w:sz w:val="26"/>
          <w:szCs w:val="26"/>
        </w:rPr>
        <w:t>-  Giảng viên, Nhân viên tham gia buổi họp mặt với</w:t>
      </w:r>
      <w:r w:rsidRPr="00374F95">
        <w:rPr>
          <w:rFonts w:eastAsia="Times New Roman"/>
          <w:color w:val="000000"/>
          <w:kern w:val="0"/>
          <w:sz w:val="26"/>
          <w:szCs w:val="26"/>
          <w:lang w:eastAsia="en-US"/>
        </w:rPr>
        <w:t> </w:t>
      </w:r>
      <w:r w:rsidRPr="00374F95">
        <w:rPr>
          <w:rFonts w:eastAsia="Times New Roman"/>
          <w:color w:val="000000"/>
          <w:kern w:val="0"/>
          <w:sz w:val="26"/>
          <w:szCs w:val="26"/>
          <w:shd w:val="clear" w:color="auto" w:fill="ECF7FF"/>
          <w:lang w:eastAsia="en-US"/>
        </w:rPr>
        <w:t>Hiệ</w:t>
      </w:r>
      <w:r>
        <w:rPr>
          <w:rFonts w:eastAsia="Times New Roman"/>
          <w:color w:val="000000"/>
          <w:kern w:val="0"/>
          <w:sz w:val="26"/>
          <w:szCs w:val="26"/>
          <w:shd w:val="clear" w:color="auto" w:fill="ECF7FF"/>
          <w:lang w:eastAsia="en-US"/>
        </w:rPr>
        <w:t>u Trý</w:t>
      </w:r>
      <w:r w:rsidRPr="00374F95">
        <w:rPr>
          <w:rFonts w:eastAsia="Times New Roman"/>
          <w:color w:val="000000"/>
          <w:kern w:val="0"/>
          <w:sz w:val="26"/>
          <w:szCs w:val="26"/>
          <w:shd w:val="clear" w:color="auto" w:fill="ECF7FF"/>
          <w:lang w:eastAsia="en-US"/>
        </w:rPr>
        <w:t xml:space="preserve">ởng. </w:t>
      </w:r>
      <w:r>
        <w:rPr>
          <w:rFonts w:eastAsia="Times New Roman"/>
          <w:color w:val="000000"/>
          <w:kern w:val="0"/>
          <w:sz w:val="26"/>
          <w:szCs w:val="26"/>
          <w:shd w:val="clear" w:color="auto" w:fill="ECF7FF"/>
          <w:lang w:eastAsia="en-US"/>
        </w:rPr>
        <w:t>N</w:t>
      </w:r>
      <w:r w:rsidRPr="00374F95">
        <w:rPr>
          <w:rFonts w:eastAsia="Times New Roman"/>
          <w:color w:val="000000"/>
          <w:kern w:val="0"/>
          <w:sz w:val="26"/>
          <w:szCs w:val="26"/>
          <w:shd w:val="clear" w:color="auto" w:fill="ECF7FF"/>
          <w:lang w:eastAsia="en-US"/>
        </w:rPr>
        <w:t xml:space="preserve">ghe Tuyên truyền </w:t>
      </w:r>
      <w:r w:rsidRPr="00374F95">
        <w:rPr>
          <w:rFonts w:eastAsia="Times New Roman"/>
          <w:color w:val="000000"/>
          <w:kern w:val="0"/>
          <w:sz w:val="26"/>
          <w:szCs w:val="26"/>
          <w:lang w:eastAsia="en-US"/>
        </w:rPr>
        <w:t xml:space="preserve">Dân sự, </w:t>
      </w:r>
    </w:p>
    <w:p w:rsidR="00E9276D" w:rsidRPr="00B82B16" w:rsidRDefault="00E9276D" w:rsidP="00B82B16">
      <w:pPr>
        <w:widowControl/>
        <w:shd w:val="clear" w:color="auto" w:fill="ECF7FF"/>
        <w:spacing w:before="120" w:after="120"/>
        <w:rPr>
          <w:rFonts w:eastAsia="Times New Roman"/>
          <w:color w:val="000000"/>
          <w:kern w:val="0"/>
          <w:sz w:val="26"/>
          <w:szCs w:val="26"/>
          <w:lang w:eastAsia="en-US"/>
        </w:rPr>
      </w:pPr>
      <w:r w:rsidRPr="00374F95">
        <w:rPr>
          <w:rFonts w:eastAsia="Times New Roman"/>
          <w:color w:val="000000"/>
          <w:kern w:val="0"/>
          <w:sz w:val="26"/>
          <w:szCs w:val="26"/>
          <w:lang w:eastAsia="en-US"/>
        </w:rPr>
        <w:t xml:space="preserve">Luật Bình ðẳng giới, Luật Hôn nhân gia </w:t>
      </w:r>
      <w:r>
        <w:rPr>
          <w:rFonts w:eastAsia="Times New Roman"/>
          <w:color w:val="000000"/>
          <w:kern w:val="0"/>
          <w:sz w:val="26"/>
          <w:szCs w:val="26"/>
          <w:lang w:eastAsia="en-US"/>
        </w:rPr>
        <w:t>ð</w:t>
      </w:r>
      <w:r w:rsidRPr="00374F95">
        <w:rPr>
          <w:rFonts w:eastAsia="Times New Roman"/>
          <w:color w:val="000000"/>
          <w:kern w:val="0"/>
          <w:sz w:val="26"/>
          <w:szCs w:val="26"/>
          <w:lang w:eastAsia="en-US"/>
        </w:rPr>
        <w:t>ình</w:t>
      </w:r>
      <w:r>
        <w:rPr>
          <w:rFonts w:eastAsia="Times New Roman"/>
          <w:color w:val="000000"/>
          <w:kern w:val="0"/>
          <w:sz w:val="26"/>
          <w:szCs w:val="26"/>
          <w:lang w:eastAsia="en-US"/>
        </w:rPr>
        <w:t>.</w:t>
      </w:r>
      <w:r w:rsidRPr="00374F95">
        <w:rPr>
          <w:sz w:val="26"/>
          <w:szCs w:val="26"/>
        </w:rPr>
        <w:t xml:space="preserve">  </w:t>
      </w:r>
    </w:p>
    <w:p w:rsidR="00E9276D" w:rsidRPr="00B55D06" w:rsidRDefault="00E9276D" w:rsidP="0022569A">
      <w:pPr>
        <w:spacing w:line="360" w:lineRule="auto"/>
        <w:jc w:val="both"/>
        <w:rPr>
          <w:sz w:val="26"/>
          <w:szCs w:val="26"/>
        </w:rPr>
      </w:pPr>
      <w:r w:rsidRPr="00B55D06">
        <w:rPr>
          <w:sz w:val="26"/>
          <w:szCs w:val="26"/>
        </w:rPr>
        <w:t>-  Tham gia các công tác chung theo lịch công tác của trường.</w:t>
      </w:r>
    </w:p>
    <w:p w:rsidR="00E9276D" w:rsidRDefault="00E9276D" w:rsidP="0051605E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51605E">
      <w:pPr>
        <w:spacing w:line="360" w:lineRule="auto"/>
        <w:jc w:val="both"/>
        <w:rPr>
          <w:b/>
          <w:sz w:val="26"/>
          <w:szCs w:val="26"/>
        </w:rPr>
      </w:pPr>
    </w:p>
    <w:p w:rsidR="00E9276D" w:rsidRPr="00C0421F" w:rsidRDefault="00E9276D" w:rsidP="0051605E">
      <w:pPr>
        <w:spacing w:line="360" w:lineRule="auto"/>
        <w:jc w:val="both"/>
        <w:rPr>
          <w:sz w:val="26"/>
          <w:szCs w:val="26"/>
        </w:rPr>
      </w:pPr>
      <w:r w:rsidRPr="00B55D06">
        <w:rPr>
          <w:b/>
          <w:sz w:val="26"/>
          <w:szCs w:val="26"/>
        </w:rPr>
        <w:t>.</w:t>
      </w:r>
      <w:r w:rsidRPr="00C0421F">
        <w:rPr>
          <w:b/>
          <w:sz w:val="26"/>
          <w:szCs w:val="26"/>
        </w:rPr>
        <w:t xml:space="preserve">II. </w:t>
      </w:r>
      <w:r w:rsidRPr="00C0421F">
        <w:rPr>
          <w:b/>
          <w:sz w:val="26"/>
          <w:szCs w:val="26"/>
          <w:lang w:val="vi-VN"/>
        </w:rPr>
        <w:t>KẾ HOẠCH CÔNG TÁC THÁNG</w:t>
      </w:r>
      <w:r w:rsidRPr="00C0421F">
        <w:rPr>
          <w:b/>
          <w:sz w:val="26"/>
          <w:szCs w:val="26"/>
        </w:rPr>
        <w:t xml:space="preserve"> 04 </w:t>
      </w:r>
      <w:r w:rsidRPr="00C0421F">
        <w:rPr>
          <w:b/>
          <w:sz w:val="26"/>
          <w:szCs w:val="26"/>
          <w:lang w:val="vi-VN"/>
        </w:rPr>
        <w:t>/201</w:t>
      </w:r>
      <w:r w:rsidRPr="00C0421F">
        <w:rPr>
          <w:b/>
          <w:sz w:val="26"/>
          <w:szCs w:val="26"/>
        </w:rPr>
        <w:t>7</w:t>
      </w:r>
      <w:r w:rsidRPr="00C0421F">
        <w:rPr>
          <w:sz w:val="26"/>
          <w:szCs w:val="26"/>
        </w:rPr>
        <w:t>.</w:t>
      </w:r>
    </w:p>
    <w:p w:rsidR="00E9276D" w:rsidRPr="00C0421F" w:rsidRDefault="00E9276D" w:rsidP="0051605E">
      <w:pPr>
        <w:spacing w:line="360" w:lineRule="auto"/>
        <w:jc w:val="both"/>
        <w:rPr>
          <w:sz w:val="26"/>
          <w:szCs w:val="26"/>
        </w:rPr>
      </w:pPr>
      <w:r w:rsidRPr="00C0421F">
        <w:rPr>
          <w:sz w:val="26"/>
          <w:szCs w:val="26"/>
        </w:rPr>
        <w:t>-  Chuẩn bị hồ sơ đưa HS,SV đi thưc tập;</w:t>
      </w:r>
    </w:p>
    <w:p w:rsidR="00E9276D" w:rsidRPr="00C0421F" w:rsidRDefault="00E9276D" w:rsidP="0051605E">
      <w:pPr>
        <w:spacing w:line="360" w:lineRule="auto"/>
        <w:jc w:val="both"/>
        <w:rPr>
          <w:sz w:val="26"/>
          <w:szCs w:val="26"/>
        </w:rPr>
      </w:pPr>
      <w:r w:rsidRPr="00C0421F">
        <w:rPr>
          <w:sz w:val="26"/>
          <w:szCs w:val="26"/>
        </w:rPr>
        <w:t>-  Tham dự hội thao theo lịch toàn trường;</w:t>
      </w:r>
    </w:p>
    <w:p w:rsidR="00E9276D" w:rsidRPr="00B55D06" w:rsidRDefault="00E9276D" w:rsidP="0051605E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-  </w:t>
      </w:r>
      <w:r w:rsidRPr="007B16F9">
        <w:rPr>
          <w:sz w:val="26"/>
          <w:szCs w:val="26"/>
        </w:rPr>
        <w:t>Tập trung xây dựng chuongr trình Đào tạo giáo dục nghề nghiệp.</w:t>
      </w:r>
      <w:r>
        <w:rPr>
          <w:b/>
          <w:sz w:val="26"/>
          <w:szCs w:val="26"/>
        </w:rPr>
        <w:t xml:space="preserve">  </w:t>
      </w:r>
    </w:p>
    <w:p w:rsidR="00E9276D" w:rsidRPr="00B55D06" w:rsidRDefault="00E9276D" w:rsidP="0094721A">
      <w:pPr>
        <w:spacing w:line="360" w:lineRule="auto"/>
        <w:jc w:val="both"/>
        <w:rPr>
          <w:sz w:val="26"/>
          <w:szCs w:val="26"/>
        </w:rPr>
      </w:pPr>
      <w:r>
        <w:t xml:space="preserve">-  </w:t>
      </w:r>
      <w:r w:rsidRPr="00B55D06">
        <w:rPr>
          <w:sz w:val="26"/>
          <w:szCs w:val="26"/>
        </w:rPr>
        <w:t>Tham gia các công tác chung theo lịch công tác của trường.</w:t>
      </w:r>
    </w:p>
    <w:p w:rsidR="00E9276D" w:rsidRPr="00A14D29" w:rsidRDefault="00E9276D" w:rsidP="002B20E8">
      <w:pPr>
        <w:pStyle w:val="ListParagraph"/>
        <w:spacing w:line="360" w:lineRule="auto"/>
        <w:ind w:left="0"/>
      </w:pPr>
    </w:p>
    <w:p w:rsidR="00E9276D" w:rsidRDefault="00E9276D" w:rsidP="002B20E8">
      <w:pPr>
        <w:pStyle w:val="ListParagraph"/>
        <w:spacing w:line="360" w:lineRule="auto"/>
        <w:ind w:left="0"/>
      </w:pPr>
      <w:r>
        <w:t xml:space="preserve"> </w:t>
      </w:r>
    </w:p>
    <w:p w:rsidR="00E9276D" w:rsidRPr="0064758D" w:rsidRDefault="00E9276D" w:rsidP="002B20E8">
      <w:pPr>
        <w:spacing w:line="360" w:lineRule="auto"/>
        <w:ind w:left="6300" w:firstLine="4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PHỤ TRÁCH</w:t>
      </w:r>
      <w:r w:rsidRPr="0064758D">
        <w:rPr>
          <w:b/>
          <w:sz w:val="26"/>
          <w:szCs w:val="26"/>
        </w:rPr>
        <w:t xml:space="preserve"> KHOA</w:t>
      </w: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2B20E8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3F35B0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3F35B0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3F35B0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3F35B0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3F35B0">
      <w:pPr>
        <w:spacing w:line="360" w:lineRule="auto"/>
        <w:jc w:val="both"/>
        <w:rPr>
          <w:b/>
          <w:sz w:val="26"/>
          <w:szCs w:val="26"/>
        </w:rPr>
      </w:pPr>
    </w:p>
    <w:p w:rsidR="00E9276D" w:rsidRDefault="00E9276D" w:rsidP="003F35B0">
      <w:pPr>
        <w:spacing w:line="360" w:lineRule="auto"/>
        <w:jc w:val="both"/>
        <w:rPr>
          <w:b/>
          <w:sz w:val="26"/>
          <w:szCs w:val="26"/>
        </w:rPr>
      </w:pPr>
    </w:p>
    <w:sectPr w:rsidR="00E9276D" w:rsidSect="00A920E0">
      <w:pgSz w:w="12240" w:h="15840"/>
      <w:pgMar w:top="709" w:right="851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76D" w:rsidRDefault="00E9276D" w:rsidP="002A3ED1">
      <w:r>
        <w:separator/>
      </w:r>
    </w:p>
  </w:endnote>
  <w:endnote w:type="continuationSeparator" w:id="0">
    <w:p w:rsidR="00E9276D" w:rsidRDefault="00E9276D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76D" w:rsidRDefault="00E9276D" w:rsidP="002A3ED1">
      <w:r>
        <w:separator/>
      </w:r>
    </w:p>
  </w:footnote>
  <w:footnote w:type="continuationSeparator" w:id="0">
    <w:p w:rsidR="00E9276D" w:rsidRDefault="00E9276D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18C36B7"/>
    <w:multiLevelType w:val="hybridMultilevel"/>
    <w:tmpl w:val="B6CC3076"/>
    <w:lvl w:ilvl="0" w:tplc="A65828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2"/>
  </w:num>
  <w:num w:numId="6">
    <w:abstractNumId w:val="29"/>
  </w:num>
  <w:num w:numId="7">
    <w:abstractNumId w:val="19"/>
  </w:num>
  <w:num w:numId="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0"/>
  </w:num>
  <w:num w:numId="11">
    <w:abstractNumId w:val="21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7"/>
  </w:num>
  <w:num w:numId="21">
    <w:abstractNumId w:val="7"/>
  </w:num>
  <w:num w:numId="22">
    <w:abstractNumId w:val="13"/>
  </w:num>
  <w:num w:numId="23">
    <w:abstractNumId w:val="23"/>
  </w:num>
  <w:num w:numId="24">
    <w:abstractNumId w:val="31"/>
  </w:num>
  <w:num w:numId="25">
    <w:abstractNumId w:val="8"/>
  </w:num>
  <w:num w:numId="26">
    <w:abstractNumId w:val="11"/>
  </w:num>
  <w:num w:numId="27">
    <w:abstractNumId w:val="0"/>
  </w:num>
  <w:num w:numId="28">
    <w:abstractNumId w:val="24"/>
  </w:num>
  <w:num w:numId="29">
    <w:abstractNumId w:val="4"/>
  </w:num>
  <w:num w:numId="30">
    <w:abstractNumId w:val="6"/>
  </w:num>
  <w:num w:numId="31">
    <w:abstractNumId w:val="17"/>
  </w:num>
  <w:num w:numId="32">
    <w:abstractNumId w:val="9"/>
  </w:num>
  <w:num w:numId="33">
    <w:abstractNumId w:val="1"/>
  </w:num>
  <w:num w:numId="34">
    <w:abstractNumId w:val="28"/>
  </w:num>
  <w:num w:numId="35">
    <w:abstractNumId w:val="2"/>
  </w:num>
  <w:num w:numId="36">
    <w:abstractNumId w:val="10"/>
  </w:num>
  <w:num w:numId="3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A93"/>
    <w:rsid w:val="00015D78"/>
    <w:rsid w:val="00017000"/>
    <w:rsid w:val="000243D9"/>
    <w:rsid w:val="00026EE9"/>
    <w:rsid w:val="0003695A"/>
    <w:rsid w:val="000507EB"/>
    <w:rsid w:val="00052992"/>
    <w:rsid w:val="00055154"/>
    <w:rsid w:val="0006031C"/>
    <w:rsid w:val="000637B0"/>
    <w:rsid w:val="0007145B"/>
    <w:rsid w:val="00076F1A"/>
    <w:rsid w:val="000827FC"/>
    <w:rsid w:val="00086BC8"/>
    <w:rsid w:val="00087A63"/>
    <w:rsid w:val="0009650C"/>
    <w:rsid w:val="00097B67"/>
    <w:rsid w:val="000A00C6"/>
    <w:rsid w:val="000A0F52"/>
    <w:rsid w:val="000A2D7A"/>
    <w:rsid w:val="000A53DC"/>
    <w:rsid w:val="000A6D91"/>
    <w:rsid w:val="000B0D2E"/>
    <w:rsid w:val="000B1D5C"/>
    <w:rsid w:val="000C1D36"/>
    <w:rsid w:val="000E18D9"/>
    <w:rsid w:val="000E4C38"/>
    <w:rsid w:val="000F1C92"/>
    <w:rsid w:val="000F5F0C"/>
    <w:rsid w:val="000F75FC"/>
    <w:rsid w:val="00112734"/>
    <w:rsid w:val="00117FD7"/>
    <w:rsid w:val="0012256C"/>
    <w:rsid w:val="0012556D"/>
    <w:rsid w:val="0012598C"/>
    <w:rsid w:val="00127D6A"/>
    <w:rsid w:val="00132778"/>
    <w:rsid w:val="001351B8"/>
    <w:rsid w:val="001438BE"/>
    <w:rsid w:val="00143B60"/>
    <w:rsid w:val="0014746C"/>
    <w:rsid w:val="00152629"/>
    <w:rsid w:val="00153954"/>
    <w:rsid w:val="00157AEE"/>
    <w:rsid w:val="00160D68"/>
    <w:rsid w:val="00164D0B"/>
    <w:rsid w:val="00165478"/>
    <w:rsid w:val="00172A27"/>
    <w:rsid w:val="00173C23"/>
    <w:rsid w:val="00174334"/>
    <w:rsid w:val="00175ACD"/>
    <w:rsid w:val="0018290F"/>
    <w:rsid w:val="00183028"/>
    <w:rsid w:val="00187561"/>
    <w:rsid w:val="00191775"/>
    <w:rsid w:val="00192A03"/>
    <w:rsid w:val="0019574F"/>
    <w:rsid w:val="001962EA"/>
    <w:rsid w:val="0019664A"/>
    <w:rsid w:val="001A19D4"/>
    <w:rsid w:val="001A434F"/>
    <w:rsid w:val="001A53EB"/>
    <w:rsid w:val="001B2B67"/>
    <w:rsid w:val="001B3238"/>
    <w:rsid w:val="001B3CB4"/>
    <w:rsid w:val="001B678E"/>
    <w:rsid w:val="001B68A1"/>
    <w:rsid w:val="001B797C"/>
    <w:rsid w:val="001C4BA6"/>
    <w:rsid w:val="001C5347"/>
    <w:rsid w:val="001D3F52"/>
    <w:rsid w:val="001D55E6"/>
    <w:rsid w:val="001D62C8"/>
    <w:rsid w:val="001E4905"/>
    <w:rsid w:val="001E5378"/>
    <w:rsid w:val="001E7C8D"/>
    <w:rsid w:val="001F1447"/>
    <w:rsid w:val="001F6960"/>
    <w:rsid w:val="001F6E75"/>
    <w:rsid w:val="001F711A"/>
    <w:rsid w:val="002016B4"/>
    <w:rsid w:val="00201AE5"/>
    <w:rsid w:val="00202903"/>
    <w:rsid w:val="00203E95"/>
    <w:rsid w:val="002056C5"/>
    <w:rsid w:val="002068CF"/>
    <w:rsid w:val="00214586"/>
    <w:rsid w:val="00220B1B"/>
    <w:rsid w:val="00222131"/>
    <w:rsid w:val="0022569A"/>
    <w:rsid w:val="00231E22"/>
    <w:rsid w:val="00232F4D"/>
    <w:rsid w:val="00233D54"/>
    <w:rsid w:val="00234534"/>
    <w:rsid w:val="00236570"/>
    <w:rsid w:val="00241A30"/>
    <w:rsid w:val="0024302D"/>
    <w:rsid w:val="002531DD"/>
    <w:rsid w:val="00255CF6"/>
    <w:rsid w:val="00267CFC"/>
    <w:rsid w:val="0027312F"/>
    <w:rsid w:val="00277C18"/>
    <w:rsid w:val="00285FF1"/>
    <w:rsid w:val="00286391"/>
    <w:rsid w:val="00291CD0"/>
    <w:rsid w:val="00294C0A"/>
    <w:rsid w:val="0029627B"/>
    <w:rsid w:val="00296F75"/>
    <w:rsid w:val="002A098A"/>
    <w:rsid w:val="002A0EFF"/>
    <w:rsid w:val="002A162B"/>
    <w:rsid w:val="002A1C01"/>
    <w:rsid w:val="002A1C69"/>
    <w:rsid w:val="002A3ED1"/>
    <w:rsid w:val="002A6E89"/>
    <w:rsid w:val="002B073C"/>
    <w:rsid w:val="002B20E8"/>
    <w:rsid w:val="002B3812"/>
    <w:rsid w:val="002B7E74"/>
    <w:rsid w:val="002C65ED"/>
    <w:rsid w:val="002D3B1B"/>
    <w:rsid w:val="002D4709"/>
    <w:rsid w:val="002E0734"/>
    <w:rsid w:val="002E09F4"/>
    <w:rsid w:val="002F22A2"/>
    <w:rsid w:val="002F2F9E"/>
    <w:rsid w:val="002F3E93"/>
    <w:rsid w:val="002F56C5"/>
    <w:rsid w:val="002F5CE5"/>
    <w:rsid w:val="002F7950"/>
    <w:rsid w:val="00301B60"/>
    <w:rsid w:val="00301DF8"/>
    <w:rsid w:val="00306BBE"/>
    <w:rsid w:val="003121A7"/>
    <w:rsid w:val="00320F28"/>
    <w:rsid w:val="00326935"/>
    <w:rsid w:val="003269A7"/>
    <w:rsid w:val="00333395"/>
    <w:rsid w:val="00343EFC"/>
    <w:rsid w:val="003466BC"/>
    <w:rsid w:val="00360CEE"/>
    <w:rsid w:val="003636F6"/>
    <w:rsid w:val="003646ED"/>
    <w:rsid w:val="0036550C"/>
    <w:rsid w:val="00365E52"/>
    <w:rsid w:val="0036639E"/>
    <w:rsid w:val="00367AF5"/>
    <w:rsid w:val="00374F9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91F"/>
    <w:rsid w:val="003B3BA6"/>
    <w:rsid w:val="003B519D"/>
    <w:rsid w:val="003B645A"/>
    <w:rsid w:val="003C1E31"/>
    <w:rsid w:val="003C289F"/>
    <w:rsid w:val="003C478C"/>
    <w:rsid w:val="003C6434"/>
    <w:rsid w:val="003E697C"/>
    <w:rsid w:val="003F35B0"/>
    <w:rsid w:val="003F77D3"/>
    <w:rsid w:val="004008C5"/>
    <w:rsid w:val="00405854"/>
    <w:rsid w:val="00405913"/>
    <w:rsid w:val="00407EF9"/>
    <w:rsid w:val="004244EE"/>
    <w:rsid w:val="00435E71"/>
    <w:rsid w:val="004401E7"/>
    <w:rsid w:val="00444211"/>
    <w:rsid w:val="00445B33"/>
    <w:rsid w:val="0045568F"/>
    <w:rsid w:val="0046303A"/>
    <w:rsid w:val="004659BD"/>
    <w:rsid w:val="00467C9C"/>
    <w:rsid w:val="0047213F"/>
    <w:rsid w:val="00476319"/>
    <w:rsid w:val="00481A8C"/>
    <w:rsid w:val="00483FC7"/>
    <w:rsid w:val="004866EB"/>
    <w:rsid w:val="00490817"/>
    <w:rsid w:val="004A166C"/>
    <w:rsid w:val="004A225F"/>
    <w:rsid w:val="004A3C18"/>
    <w:rsid w:val="004A46BB"/>
    <w:rsid w:val="004A5A0B"/>
    <w:rsid w:val="004A67E4"/>
    <w:rsid w:val="004B0B4A"/>
    <w:rsid w:val="004B499E"/>
    <w:rsid w:val="004B65F4"/>
    <w:rsid w:val="004B677C"/>
    <w:rsid w:val="004D7E79"/>
    <w:rsid w:val="004E5BD6"/>
    <w:rsid w:val="004E67E1"/>
    <w:rsid w:val="004F0F3E"/>
    <w:rsid w:val="004F23A9"/>
    <w:rsid w:val="004F337B"/>
    <w:rsid w:val="005026C4"/>
    <w:rsid w:val="0051063F"/>
    <w:rsid w:val="005137DD"/>
    <w:rsid w:val="0051605E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373F6"/>
    <w:rsid w:val="005374AB"/>
    <w:rsid w:val="0055059E"/>
    <w:rsid w:val="00550840"/>
    <w:rsid w:val="00553653"/>
    <w:rsid w:val="00557F06"/>
    <w:rsid w:val="00563E3E"/>
    <w:rsid w:val="00565384"/>
    <w:rsid w:val="00566F82"/>
    <w:rsid w:val="00575E03"/>
    <w:rsid w:val="00586BF6"/>
    <w:rsid w:val="005A1383"/>
    <w:rsid w:val="005A4E06"/>
    <w:rsid w:val="005A7882"/>
    <w:rsid w:val="005B22AC"/>
    <w:rsid w:val="005B3478"/>
    <w:rsid w:val="005B4AE2"/>
    <w:rsid w:val="005C233C"/>
    <w:rsid w:val="005D3406"/>
    <w:rsid w:val="005D61A7"/>
    <w:rsid w:val="005E61B6"/>
    <w:rsid w:val="005F158A"/>
    <w:rsid w:val="00604E79"/>
    <w:rsid w:val="00612951"/>
    <w:rsid w:val="00613F13"/>
    <w:rsid w:val="0061671C"/>
    <w:rsid w:val="00616E2A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4758D"/>
    <w:rsid w:val="006523B6"/>
    <w:rsid w:val="00653D33"/>
    <w:rsid w:val="00654C3C"/>
    <w:rsid w:val="00656E70"/>
    <w:rsid w:val="0066261C"/>
    <w:rsid w:val="00663A1A"/>
    <w:rsid w:val="00663CBB"/>
    <w:rsid w:val="006643F1"/>
    <w:rsid w:val="00667802"/>
    <w:rsid w:val="00671E0A"/>
    <w:rsid w:val="00680781"/>
    <w:rsid w:val="006844CF"/>
    <w:rsid w:val="006901ED"/>
    <w:rsid w:val="0069211B"/>
    <w:rsid w:val="00693056"/>
    <w:rsid w:val="006A1B65"/>
    <w:rsid w:val="006A1D5E"/>
    <w:rsid w:val="006A435B"/>
    <w:rsid w:val="006A623C"/>
    <w:rsid w:val="006A6F67"/>
    <w:rsid w:val="006A7259"/>
    <w:rsid w:val="006B2697"/>
    <w:rsid w:val="006B676F"/>
    <w:rsid w:val="006C1F25"/>
    <w:rsid w:val="006C41E8"/>
    <w:rsid w:val="006C620B"/>
    <w:rsid w:val="006D3A75"/>
    <w:rsid w:val="006D3E75"/>
    <w:rsid w:val="006E2C4E"/>
    <w:rsid w:val="006F0E8D"/>
    <w:rsid w:val="006F234E"/>
    <w:rsid w:val="00705658"/>
    <w:rsid w:val="00707AFD"/>
    <w:rsid w:val="00711F8F"/>
    <w:rsid w:val="00712882"/>
    <w:rsid w:val="0071647E"/>
    <w:rsid w:val="00721065"/>
    <w:rsid w:val="00723117"/>
    <w:rsid w:val="00726200"/>
    <w:rsid w:val="00740EAC"/>
    <w:rsid w:val="007439D5"/>
    <w:rsid w:val="00744C33"/>
    <w:rsid w:val="00750469"/>
    <w:rsid w:val="00754670"/>
    <w:rsid w:val="00757F03"/>
    <w:rsid w:val="00757F82"/>
    <w:rsid w:val="007703F7"/>
    <w:rsid w:val="00770554"/>
    <w:rsid w:val="00773473"/>
    <w:rsid w:val="007769B7"/>
    <w:rsid w:val="00785F4D"/>
    <w:rsid w:val="0079052B"/>
    <w:rsid w:val="00795A16"/>
    <w:rsid w:val="00797C6C"/>
    <w:rsid w:val="00797FF0"/>
    <w:rsid w:val="007A05B5"/>
    <w:rsid w:val="007A200D"/>
    <w:rsid w:val="007A2EAD"/>
    <w:rsid w:val="007B16F9"/>
    <w:rsid w:val="007C0B1E"/>
    <w:rsid w:val="007C13B6"/>
    <w:rsid w:val="007C2A8A"/>
    <w:rsid w:val="007D1E48"/>
    <w:rsid w:val="007D47A7"/>
    <w:rsid w:val="007D6046"/>
    <w:rsid w:val="007D6700"/>
    <w:rsid w:val="007E0AA7"/>
    <w:rsid w:val="007E5102"/>
    <w:rsid w:val="007F01E6"/>
    <w:rsid w:val="007F27D5"/>
    <w:rsid w:val="007F383C"/>
    <w:rsid w:val="007F5EC0"/>
    <w:rsid w:val="007F6D0A"/>
    <w:rsid w:val="00810A21"/>
    <w:rsid w:val="008121E2"/>
    <w:rsid w:val="008123D5"/>
    <w:rsid w:val="008151E5"/>
    <w:rsid w:val="00831D93"/>
    <w:rsid w:val="0083344C"/>
    <w:rsid w:val="008357D3"/>
    <w:rsid w:val="00841EE6"/>
    <w:rsid w:val="00842FD5"/>
    <w:rsid w:val="00846FD9"/>
    <w:rsid w:val="00847923"/>
    <w:rsid w:val="008526E1"/>
    <w:rsid w:val="008544D8"/>
    <w:rsid w:val="00854F9E"/>
    <w:rsid w:val="00860B50"/>
    <w:rsid w:val="00864122"/>
    <w:rsid w:val="00865F31"/>
    <w:rsid w:val="00866832"/>
    <w:rsid w:val="00866BA1"/>
    <w:rsid w:val="008747BF"/>
    <w:rsid w:val="00875144"/>
    <w:rsid w:val="00882D20"/>
    <w:rsid w:val="00890870"/>
    <w:rsid w:val="0089316E"/>
    <w:rsid w:val="008941D4"/>
    <w:rsid w:val="00894445"/>
    <w:rsid w:val="00896CFA"/>
    <w:rsid w:val="00896E96"/>
    <w:rsid w:val="00897779"/>
    <w:rsid w:val="008A3260"/>
    <w:rsid w:val="008A6A14"/>
    <w:rsid w:val="008B4577"/>
    <w:rsid w:val="008B671C"/>
    <w:rsid w:val="008C03B9"/>
    <w:rsid w:val="008C1020"/>
    <w:rsid w:val="008C1233"/>
    <w:rsid w:val="008D02B9"/>
    <w:rsid w:val="008D6FE0"/>
    <w:rsid w:val="008E629C"/>
    <w:rsid w:val="008F2E1F"/>
    <w:rsid w:val="00903022"/>
    <w:rsid w:val="00905EBB"/>
    <w:rsid w:val="00906CCE"/>
    <w:rsid w:val="00907E0B"/>
    <w:rsid w:val="00910A28"/>
    <w:rsid w:val="0091220A"/>
    <w:rsid w:val="00912DFA"/>
    <w:rsid w:val="00920B43"/>
    <w:rsid w:val="009259F1"/>
    <w:rsid w:val="009303A8"/>
    <w:rsid w:val="00930D77"/>
    <w:rsid w:val="00935F75"/>
    <w:rsid w:val="00940099"/>
    <w:rsid w:val="0094549E"/>
    <w:rsid w:val="00946A94"/>
    <w:rsid w:val="0094721A"/>
    <w:rsid w:val="00953106"/>
    <w:rsid w:val="00961382"/>
    <w:rsid w:val="009707E5"/>
    <w:rsid w:val="00974A03"/>
    <w:rsid w:val="009802D9"/>
    <w:rsid w:val="00981095"/>
    <w:rsid w:val="0098251A"/>
    <w:rsid w:val="009834E7"/>
    <w:rsid w:val="009873AD"/>
    <w:rsid w:val="00987724"/>
    <w:rsid w:val="0098788A"/>
    <w:rsid w:val="00995C1C"/>
    <w:rsid w:val="009B20D8"/>
    <w:rsid w:val="009B4CA1"/>
    <w:rsid w:val="009C62A5"/>
    <w:rsid w:val="009C6BBA"/>
    <w:rsid w:val="009D0CA6"/>
    <w:rsid w:val="009D361A"/>
    <w:rsid w:val="009D3D4E"/>
    <w:rsid w:val="009E1E0F"/>
    <w:rsid w:val="009F2572"/>
    <w:rsid w:val="009F3FD9"/>
    <w:rsid w:val="009F447A"/>
    <w:rsid w:val="009F7F7B"/>
    <w:rsid w:val="00A04783"/>
    <w:rsid w:val="00A04C41"/>
    <w:rsid w:val="00A14D29"/>
    <w:rsid w:val="00A172F2"/>
    <w:rsid w:val="00A201E0"/>
    <w:rsid w:val="00A26CFE"/>
    <w:rsid w:val="00A316B4"/>
    <w:rsid w:val="00A31E30"/>
    <w:rsid w:val="00A35C63"/>
    <w:rsid w:val="00A50892"/>
    <w:rsid w:val="00A54EC9"/>
    <w:rsid w:val="00A6720E"/>
    <w:rsid w:val="00A721D6"/>
    <w:rsid w:val="00A75022"/>
    <w:rsid w:val="00A7610A"/>
    <w:rsid w:val="00A80792"/>
    <w:rsid w:val="00A80B63"/>
    <w:rsid w:val="00A84054"/>
    <w:rsid w:val="00A841E6"/>
    <w:rsid w:val="00A867CA"/>
    <w:rsid w:val="00A90D71"/>
    <w:rsid w:val="00A920E0"/>
    <w:rsid w:val="00A95353"/>
    <w:rsid w:val="00AA0197"/>
    <w:rsid w:val="00AA12A9"/>
    <w:rsid w:val="00AA1B05"/>
    <w:rsid w:val="00AA75FD"/>
    <w:rsid w:val="00AB34B4"/>
    <w:rsid w:val="00AB503B"/>
    <w:rsid w:val="00AB6719"/>
    <w:rsid w:val="00AC0C4D"/>
    <w:rsid w:val="00AC6344"/>
    <w:rsid w:val="00AD2671"/>
    <w:rsid w:val="00AD3612"/>
    <w:rsid w:val="00AE19C1"/>
    <w:rsid w:val="00AE22EB"/>
    <w:rsid w:val="00AF1089"/>
    <w:rsid w:val="00AF14A1"/>
    <w:rsid w:val="00AF53A3"/>
    <w:rsid w:val="00AF6653"/>
    <w:rsid w:val="00B016A3"/>
    <w:rsid w:val="00B1418B"/>
    <w:rsid w:val="00B22BCB"/>
    <w:rsid w:val="00B24414"/>
    <w:rsid w:val="00B26501"/>
    <w:rsid w:val="00B342A2"/>
    <w:rsid w:val="00B3494D"/>
    <w:rsid w:val="00B34996"/>
    <w:rsid w:val="00B370BB"/>
    <w:rsid w:val="00B4060D"/>
    <w:rsid w:val="00B4093F"/>
    <w:rsid w:val="00B41642"/>
    <w:rsid w:val="00B52CB4"/>
    <w:rsid w:val="00B55D06"/>
    <w:rsid w:val="00B5696B"/>
    <w:rsid w:val="00B6671E"/>
    <w:rsid w:val="00B72E47"/>
    <w:rsid w:val="00B73787"/>
    <w:rsid w:val="00B73DEF"/>
    <w:rsid w:val="00B74CEA"/>
    <w:rsid w:val="00B755AB"/>
    <w:rsid w:val="00B75A8D"/>
    <w:rsid w:val="00B76663"/>
    <w:rsid w:val="00B81A31"/>
    <w:rsid w:val="00B82B16"/>
    <w:rsid w:val="00B935C8"/>
    <w:rsid w:val="00B95AEB"/>
    <w:rsid w:val="00BA09B7"/>
    <w:rsid w:val="00BA1C8E"/>
    <w:rsid w:val="00BA4B87"/>
    <w:rsid w:val="00BA60B8"/>
    <w:rsid w:val="00BA71C1"/>
    <w:rsid w:val="00BA7BD7"/>
    <w:rsid w:val="00BB2C0C"/>
    <w:rsid w:val="00BB30A8"/>
    <w:rsid w:val="00BB4C9A"/>
    <w:rsid w:val="00BC1B3B"/>
    <w:rsid w:val="00BD6494"/>
    <w:rsid w:val="00BD7642"/>
    <w:rsid w:val="00BE0240"/>
    <w:rsid w:val="00BE1FB8"/>
    <w:rsid w:val="00BE433F"/>
    <w:rsid w:val="00BE793F"/>
    <w:rsid w:val="00BF59D1"/>
    <w:rsid w:val="00C02CD9"/>
    <w:rsid w:val="00C0421F"/>
    <w:rsid w:val="00C04590"/>
    <w:rsid w:val="00C049D7"/>
    <w:rsid w:val="00C066CD"/>
    <w:rsid w:val="00C1024E"/>
    <w:rsid w:val="00C12ABE"/>
    <w:rsid w:val="00C12C64"/>
    <w:rsid w:val="00C13C6E"/>
    <w:rsid w:val="00C13DB4"/>
    <w:rsid w:val="00C23CFD"/>
    <w:rsid w:val="00C24414"/>
    <w:rsid w:val="00C275F6"/>
    <w:rsid w:val="00C32CFC"/>
    <w:rsid w:val="00C34F46"/>
    <w:rsid w:val="00C41260"/>
    <w:rsid w:val="00C44788"/>
    <w:rsid w:val="00C458C9"/>
    <w:rsid w:val="00C527F1"/>
    <w:rsid w:val="00C52C1C"/>
    <w:rsid w:val="00C575AF"/>
    <w:rsid w:val="00C600C1"/>
    <w:rsid w:val="00C634E4"/>
    <w:rsid w:val="00C64132"/>
    <w:rsid w:val="00C704E2"/>
    <w:rsid w:val="00C712AF"/>
    <w:rsid w:val="00C84CDA"/>
    <w:rsid w:val="00C86D51"/>
    <w:rsid w:val="00C871A8"/>
    <w:rsid w:val="00C87B4A"/>
    <w:rsid w:val="00C93ABE"/>
    <w:rsid w:val="00CA49B0"/>
    <w:rsid w:val="00CB31C9"/>
    <w:rsid w:val="00CC0EC8"/>
    <w:rsid w:val="00CC0F45"/>
    <w:rsid w:val="00CC35F5"/>
    <w:rsid w:val="00CC4EE2"/>
    <w:rsid w:val="00CD10F6"/>
    <w:rsid w:val="00CD22B0"/>
    <w:rsid w:val="00CD248C"/>
    <w:rsid w:val="00CF1C5B"/>
    <w:rsid w:val="00CF1C69"/>
    <w:rsid w:val="00D00D99"/>
    <w:rsid w:val="00D04A1B"/>
    <w:rsid w:val="00D04B20"/>
    <w:rsid w:val="00D054C1"/>
    <w:rsid w:val="00D12A88"/>
    <w:rsid w:val="00D13305"/>
    <w:rsid w:val="00D356E3"/>
    <w:rsid w:val="00D402D9"/>
    <w:rsid w:val="00D4172D"/>
    <w:rsid w:val="00D43144"/>
    <w:rsid w:val="00D4406E"/>
    <w:rsid w:val="00D444B0"/>
    <w:rsid w:val="00D44737"/>
    <w:rsid w:val="00D60150"/>
    <w:rsid w:val="00D67952"/>
    <w:rsid w:val="00D705F6"/>
    <w:rsid w:val="00D73904"/>
    <w:rsid w:val="00D81953"/>
    <w:rsid w:val="00D84B63"/>
    <w:rsid w:val="00D85409"/>
    <w:rsid w:val="00D92677"/>
    <w:rsid w:val="00D94415"/>
    <w:rsid w:val="00D97111"/>
    <w:rsid w:val="00DA673B"/>
    <w:rsid w:val="00DB31E3"/>
    <w:rsid w:val="00DB694C"/>
    <w:rsid w:val="00DC0891"/>
    <w:rsid w:val="00DC090D"/>
    <w:rsid w:val="00DC25F2"/>
    <w:rsid w:val="00DC3DF7"/>
    <w:rsid w:val="00DC5715"/>
    <w:rsid w:val="00DC7A0F"/>
    <w:rsid w:val="00DD17C0"/>
    <w:rsid w:val="00DD2062"/>
    <w:rsid w:val="00DD24E2"/>
    <w:rsid w:val="00DD351D"/>
    <w:rsid w:val="00DE1024"/>
    <w:rsid w:val="00DE5933"/>
    <w:rsid w:val="00DF04F8"/>
    <w:rsid w:val="00DF1DC7"/>
    <w:rsid w:val="00DF2472"/>
    <w:rsid w:val="00DF4A5B"/>
    <w:rsid w:val="00E01950"/>
    <w:rsid w:val="00E027CB"/>
    <w:rsid w:val="00E02E6A"/>
    <w:rsid w:val="00E06630"/>
    <w:rsid w:val="00E06A4D"/>
    <w:rsid w:val="00E177AC"/>
    <w:rsid w:val="00E20355"/>
    <w:rsid w:val="00E21069"/>
    <w:rsid w:val="00E21329"/>
    <w:rsid w:val="00E24223"/>
    <w:rsid w:val="00E325CC"/>
    <w:rsid w:val="00E32633"/>
    <w:rsid w:val="00E33422"/>
    <w:rsid w:val="00E359DA"/>
    <w:rsid w:val="00E37AC2"/>
    <w:rsid w:val="00E4054A"/>
    <w:rsid w:val="00E435DD"/>
    <w:rsid w:val="00E54322"/>
    <w:rsid w:val="00E545A2"/>
    <w:rsid w:val="00E643F8"/>
    <w:rsid w:val="00E64F6F"/>
    <w:rsid w:val="00E67EC3"/>
    <w:rsid w:val="00E75607"/>
    <w:rsid w:val="00E75691"/>
    <w:rsid w:val="00E77685"/>
    <w:rsid w:val="00E827CE"/>
    <w:rsid w:val="00E845DC"/>
    <w:rsid w:val="00E84CFB"/>
    <w:rsid w:val="00E9276D"/>
    <w:rsid w:val="00E9483E"/>
    <w:rsid w:val="00E96EE0"/>
    <w:rsid w:val="00E979F7"/>
    <w:rsid w:val="00EA1BD1"/>
    <w:rsid w:val="00EA4233"/>
    <w:rsid w:val="00EA6FED"/>
    <w:rsid w:val="00EB1C5A"/>
    <w:rsid w:val="00EB1C7C"/>
    <w:rsid w:val="00EB3661"/>
    <w:rsid w:val="00EB3D51"/>
    <w:rsid w:val="00EB4B73"/>
    <w:rsid w:val="00EB7D6C"/>
    <w:rsid w:val="00EB7DF9"/>
    <w:rsid w:val="00EC42DE"/>
    <w:rsid w:val="00EC62F5"/>
    <w:rsid w:val="00EC68A7"/>
    <w:rsid w:val="00EC7502"/>
    <w:rsid w:val="00ED143C"/>
    <w:rsid w:val="00ED3066"/>
    <w:rsid w:val="00ED45B0"/>
    <w:rsid w:val="00ED5E5D"/>
    <w:rsid w:val="00ED6013"/>
    <w:rsid w:val="00ED7185"/>
    <w:rsid w:val="00ED72C7"/>
    <w:rsid w:val="00ED79C6"/>
    <w:rsid w:val="00ED7A42"/>
    <w:rsid w:val="00ED7BD6"/>
    <w:rsid w:val="00EE0925"/>
    <w:rsid w:val="00EE45FF"/>
    <w:rsid w:val="00EE4723"/>
    <w:rsid w:val="00EE779A"/>
    <w:rsid w:val="00EF068E"/>
    <w:rsid w:val="00EF13B2"/>
    <w:rsid w:val="00EF4FD6"/>
    <w:rsid w:val="00EF7A8B"/>
    <w:rsid w:val="00F042A8"/>
    <w:rsid w:val="00F075AF"/>
    <w:rsid w:val="00F23FC7"/>
    <w:rsid w:val="00F25C90"/>
    <w:rsid w:val="00F27E9F"/>
    <w:rsid w:val="00F30932"/>
    <w:rsid w:val="00F3154D"/>
    <w:rsid w:val="00F31D70"/>
    <w:rsid w:val="00F31FC6"/>
    <w:rsid w:val="00F33404"/>
    <w:rsid w:val="00F3503D"/>
    <w:rsid w:val="00F44C12"/>
    <w:rsid w:val="00F4793A"/>
    <w:rsid w:val="00F5175C"/>
    <w:rsid w:val="00F525C4"/>
    <w:rsid w:val="00F53633"/>
    <w:rsid w:val="00F536F6"/>
    <w:rsid w:val="00F67EDE"/>
    <w:rsid w:val="00F7377D"/>
    <w:rsid w:val="00F76EF2"/>
    <w:rsid w:val="00F77A6F"/>
    <w:rsid w:val="00F86DBC"/>
    <w:rsid w:val="00F876D5"/>
    <w:rsid w:val="00F907F2"/>
    <w:rsid w:val="00F915BB"/>
    <w:rsid w:val="00F91755"/>
    <w:rsid w:val="00F920FB"/>
    <w:rsid w:val="00F93169"/>
    <w:rsid w:val="00FA0DCD"/>
    <w:rsid w:val="00FA2E18"/>
    <w:rsid w:val="00FA6C10"/>
    <w:rsid w:val="00FB1C43"/>
    <w:rsid w:val="00FB4EBB"/>
    <w:rsid w:val="00FB7F02"/>
    <w:rsid w:val="00FC574C"/>
    <w:rsid w:val="00FC6F9B"/>
    <w:rsid w:val="00FD3288"/>
    <w:rsid w:val="00FD7282"/>
    <w:rsid w:val="00FE36BA"/>
    <w:rsid w:val="00FE7D9D"/>
    <w:rsid w:val="00FF5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99"/>
    <w:qFormat/>
    <w:rsid w:val="0014746C"/>
    <w:pPr>
      <w:widowControl w:val="0"/>
    </w:pPr>
    <w:rPr>
      <w:kern w:val="2"/>
      <w:sz w:val="24"/>
      <w:szCs w:val="20"/>
      <w:lang w:eastAsia="zh-CN"/>
    </w:rPr>
  </w:style>
  <w:style w:type="character" w:customStyle="1" w:styleId="apple-converted-space">
    <w:name w:val="apple-converted-space"/>
    <w:basedOn w:val="DefaultParagraphFont"/>
    <w:uiPriority w:val="99"/>
    <w:rsid w:val="0036550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8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5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57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319</TotalTime>
  <Pages>3</Pages>
  <Words>302</Words>
  <Characters>1724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12</cp:revision>
  <cp:lastPrinted>2017-03-27T07:03:00Z</cp:lastPrinted>
  <dcterms:created xsi:type="dcterms:W3CDTF">2017-03-27T01:30:00Z</dcterms:created>
  <dcterms:modified xsi:type="dcterms:W3CDTF">2017-03-27T07:09:00Z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